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C9F1D" w14:textId="41A44C05" w:rsidR="0063784D" w:rsidRPr="0055763D" w:rsidRDefault="0063784D">
      <w:r w:rsidRPr="0055763D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16E68020" wp14:editId="7B13E04A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8528685" cy="10064750"/>
                <wp:effectExtent l="0" t="0" r="5715" b="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8685" cy="10064750"/>
                          <a:chOff x="0" y="0"/>
                          <a:chExt cx="8529604" cy="10064750"/>
                        </a:xfrm>
                      </wpg:grpSpPr>
                      <wps:wsp>
                        <wps:cNvPr id="6" name="Vrije vorm 3" descr="decoratief element"/>
                        <wps:cNvSpPr>
                          <a:spLocks/>
                        </wps:cNvSpPr>
                        <wps:spPr bwMode="auto">
                          <a:xfrm>
                            <a:off x="4929604" y="1912620"/>
                            <a:ext cx="3600000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Vrije vorm 4" descr="decoratief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Vrije vorm 5" descr="decoratief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Vrije vorm 6" descr="decoratief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Vrije vorm 7" descr="decoratief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Vrije vorm 8" descr="decoratief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ep 1" descr="decoratief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kel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kel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kel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kel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kel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kel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kel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kel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kel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kel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jn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kel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kel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kel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kel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kel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kel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kel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kel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Vorm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kel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kel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kel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kel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kel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kel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kel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Vorm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Vorm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kel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kel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kel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Vorm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kel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Vorm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Vorm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Vorm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Vorm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kel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kel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kel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Vorm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kel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kel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kel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kel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kel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kel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kel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kel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kel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kel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kel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kel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kel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kel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kel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kel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kel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kel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kel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jn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kel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kel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kel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kel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kel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kel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kel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kel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kel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kel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jn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kel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kel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kel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kel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kel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kel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kel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kel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Vorm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kel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kel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kel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kel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kel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kel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kel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kel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kel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kel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kel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kel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kel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kel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kel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kel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jn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kel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kel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kel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kel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kel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kel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kel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jn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kel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kel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kel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Vorm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kel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kel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kel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jn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Vorm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kel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kel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kel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kel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jn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kel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kel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kel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kel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kel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kel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kel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kel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kel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kel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kel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kel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kel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kel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kel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kel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kel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kel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kel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kel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kel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kel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kel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kel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kel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kel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kel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kel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kel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kel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kel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kel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kel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kel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kel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kel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kel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kel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kel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kel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kel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kel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kel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kel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kel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kel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kel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kel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kel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kel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jn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kel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80B3126" id="Groep 1" o:spid="_x0000_s1026" alt="&quot;&quot;" style="position:absolute;margin-left:0;margin-top:-36pt;width:671.55pt;height:792.5pt;z-index:-251646976;mso-height-percent:1000;mso-position-horizontal-relative:page;mso-height-percent:1000" coordsize="85296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">
                <v:shape id="Vrije vorm 3" o:spid="_x0000_s1027" alt="decoratief element" style="position:absolute;left:49296;top:19126;width:36000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3599115,8141335;3599115,0;0,0;0,8141335" o:connectangles="0,0,0,0,0"/>
                </v:shape>
                <v:shape id="Vrije vorm 4" o:spid="_x0000_s1028" alt="decoratief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Vrije vorm 5" o:spid="_x0000_s1029" alt="decoratief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Vrije vorm 6" o:spid="_x0000_s1030" alt="decoratief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Vrije vorm 7" o:spid="_x0000_s1031" alt="decoratief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Vrije vorm 8" o:spid="_x0000_s1032" alt="decoratief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ef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kel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kel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kel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Vorm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kel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kel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Vorm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Vorm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Vorm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kel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kel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kel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kel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kel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kel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kel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kel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Vorm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kel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kel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kel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55763D" w14:paraId="3B1BEC8B" w14:textId="77777777" w:rsidTr="0063784D">
        <w:trPr>
          <w:trHeight w:val="2178"/>
          <w:jc w:val="center"/>
        </w:trPr>
        <w:tc>
          <w:tcPr>
            <w:tcW w:w="6945" w:type="dxa"/>
            <w:gridSpan w:val="2"/>
          </w:tcPr>
          <w:p w14:paraId="1920EF02" w14:textId="10448C2D" w:rsidR="002E4AFC" w:rsidRPr="0055763D" w:rsidRDefault="00A4254A" w:rsidP="002E4AFC">
            <w:pPr>
              <w:pStyle w:val="Titel"/>
            </w:pPr>
            <w:r>
              <w:t>Stef</w:t>
            </w:r>
            <w:r w:rsidR="004470F6">
              <w:t xml:space="preserve"> Jaspers</w:t>
            </w:r>
            <w:r w:rsidR="002E4AFC" w:rsidRPr="0055763D">
              <w:rPr>
                <w:lang w:bidi="nl-NL"/>
              </w:rPr>
              <w:br/>
            </w:r>
            <w:r w:rsidR="00554C9D">
              <w:rPr>
                <w:sz w:val="36"/>
                <w:szCs w:val="36"/>
              </w:rPr>
              <w:t>Dronepiloot</w:t>
            </w:r>
            <w:r w:rsidR="004470F6" w:rsidRPr="004470F6">
              <w:rPr>
                <w:sz w:val="36"/>
                <w:szCs w:val="36"/>
              </w:rPr>
              <w:t xml:space="preserve">/ </w:t>
            </w:r>
            <w:r w:rsidR="00554C9D">
              <w:rPr>
                <w:sz w:val="36"/>
                <w:szCs w:val="36"/>
              </w:rPr>
              <w:t>Cameraman</w:t>
            </w:r>
          </w:p>
        </w:tc>
        <w:tc>
          <w:tcPr>
            <w:tcW w:w="2945" w:type="dxa"/>
            <w:gridSpan w:val="2"/>
            <w:vMerge w:val="restart"/>
            <w:vAlign w:val="bottom"/>
          </w:tcPr>
          <w:p w14:paraId="1F7DE08B" w14:textId="0BE1B42E" w:rsidR="002E4AFC" w:rsidRPr="0055763D" w:rsidRDefault="00A4254A" w:rsidP="002E4AF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3BDDCCD" wp14:editId="1C8BE739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698500</wp:posOffset>
                  </wp:positionV>
                  <wp:extent cx="1826260" cy="1826260"/>
                  <wp:effectExtent l="76200" t="76200" r="135890" b="135890"/>
                  <wp:wrapNone/>
                  <wp:docPr id="18266923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57" t="22884" r="38936" b="46852"/>
                          <a:stretch/>
                        </pic:blipFill>
                        <pic:spPr bwMode="auto">
                          <a:xfrm>
                            <a:off x="0" y="0"/>
                            <a:ext cx="1826260" cy="18262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4AFC" w:rsidRPr="0055763D" w14:paraId="0465317F" w14:textId="77777777" w:rsidTr="0063784D">
        <w:trPr>
          <w:trHeight w:val="1262"/>
          <w:jc w:val="center"/>
        </w:trPr>
        <w:tc>
          <w:tcPr>
            <w:tcW w:w="6106" w:type="dxa"/>
          </w:tcPr>
          <w:p w14:paraId="394E653E" w14:textId="4234B451" w:rsidR="002E4AFC" w:rsidRPr="0055763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0F8EBFB6" w14:textId="6BBFD7C3" w:rsidR="002E4AFC" w:rsidRPr="0055763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725D67D4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55763D" w14:paraId="5FD9AEF6" w14:textId="77777777" w:rsidTr="0063784D">
        <w:trPr>
          <w:trHeight w:val="982"/>
          <w:jc w:val="center"/>
        </w:trPr>
        <w:tc>
          <w:tcPr>
            <w:tcW w:w="6106" w:type="dxa"/>
            <w:vMerge w:val="restart"/>
          </w:tcPr>
          <w:p w14:paraId="302EE778" w14:textId="136C584E" w:rsidR="00C61569" w:rsidRPr="0055763D" w:rsidRDefault="00C61569" w:rsidP="00C61569">
            <w:pPr>
              <w:pStyle w:val="Kop2"/>
            </w:pPr>
            <w:r w:rsidRPr="0055763D">
              <w:rPr>
                <w:lang w:bidi="nl-NL"/>
              </w:rPr>
              <w:t>Opleiding</w:t>
            </w:r>
            <w:r>
              <w:rPr>
                <w:lang w:bidi="nl-NL"/>
              </w:rPr>
              <w:t>en</w:t>
            </w:r>
          </w:p>
          <w:p w14:paraId="1272C515" w14:textId="7A925FAC" w:rsidR="00C61569" w:rsidRPr="0028256E" w:rsidRDefault="00C61569" w:rsidP="00C61569">
            <w:pPr>
              <w:pStyle w:val="Lijstopsomteken"/>
              <w:numPr>
                <w:ilvl w:val="0"/>
                <w:numId w:val="0"/>
              </w:numPr>
              <w:ind w:left="360" w:hanging="360"/>
              <w:rPr>
                <w:b/>
                <w:bCs/>
              </w:rPr>
            </w:pPr>
            <w:r w:rsidRPr="0028256E">
              <w:rPr>
                <w:b/>
                <w:bCs/>
              </w:rPr>
              <w:t>2022 - Heden</w:t>
            </w:r>
          </w:p>
          <w:p w14:paraId="57FF6BFA" w14:textId="500650A3" w:rsidR="00C61569" w:rsidRDefault="00C61569" w:rsidP="00C61569">
            <w:pPr>
              <w:pStyle w:val="Lijstopsomteken"/>
              <w:numPr>
                <w:ilvl w:val="0"/>
                <w:numId w:val="0"/>
              </w:numPr>
              <w:ind w:left="720"/>
              <w:rPr>
                <w:color w:val="FF7707" w:themeColor="accent2"/>
              </w:rPr>
            </w:pPr>
            <w:r>
              <w:t>Mediacollege, Amsterdam</w:t>
            </w:r>
            <w:r>
              <w:br/>
            </w:r>
            <w:r>
              <w:rPr>
                <w:color w:val="FF7707" w:themeColor="accent2"/>
              </w:rPr>
              <w:t>3</w:t>
            </w:r>
            <w:r w:rsidRPr="0028256E">
              <w:rPr>
                <w:color w:val="FF7707" w:themeColor="accent2"/>
                <w:vertAlign w:val="superscript"/>
              </w:rPr>
              <w:t>de</w:t>
            </w:r>
            <w:r>
              <w:rPr>
                <w:color w:val="FF7707" w:themeColor="accent2"/>
              </w:rPr>
              <w:t xml:space="preserve"> leerjaar, </w:t>
            </w:r>
            <w:r w:rsidR="0063688F">
              <w:rPr>
                <w:color w:val="FF7707" w:themeColor="accent2"/>
              </w:rPr>
              <w:t>Traject versnellers</w:t>
            </w:r>
          </w:p>
          <w:p w14:paraId="7CDE3C3E" w14:textId="45B9C9C0" w:rsidR="00C61569" w:rsidRDefault="00C61569" w:rsidP="00C61569">
            <w:pPr>
              <w:pStyle w:val="Lijstopsomteken"/>
              <w:numPr>
                <w:ilvl w:val="0"/>
                <w:numId w:val="0"/>
              </w:numPr>
              <w:ind w:left="360" w:hanging="360"/>
              <w:rPr>
                <w:color w:val="FF7707" w:themeColor="accent2"/>
              </w:rPr>
            </w:pPr>
          </w:p>
          <w:p w14:paraId="74BA2256" w14:textId="17B3488F" w:rsidR="00C61569" w:rsidRDefault="00C61569" w:rsidP="00C61569">
            <w:pPr>
              <w:pStyle w:val="Lijstopsomteken"/>
              <w:numPr>
                <w:ilvl w:val="0"/>
                <w:numId w:val="0"/>
              </w:numPr>
              <w:ind w:left="743" w:hanging="743"/>
              <w:rPr>
                <w:color w:val="FF7707" w:themeColor="accent2"/>
              </w:rPr>
            </w:pPr>
            <w:r w:rsidRPr="0028256E">
              <w:rPr>
                <w:b/>
                <w:bCs/>
              </w:rPr>
              <w:t>2017</w:t>
            </w:r>
            <w:r>
              <w:rPr>
                <w:b/>
                <w:bCs/>
              </w:rPr>
              <w:t xml:space="preserve"> - 2022</w:t>
            </w:r>
            <w:r>
              <w:rPr>
                <w:b/>
                <w:bCs/>
              </w:rPr>
              <w:br/>
            </w:r>
            <w:r>
              <w:t>Scholen aan Zee, Den Helder</w:t>
            </w:r>
            <w:r>
              <w:br/>
            </w:r>
            <w:r w:rsidRPr="0028256E">
              <w:rPr>
                <w:color w:val="FF7707" w:themeColor="accent2"/>
              </w:rPr>
              <w:t>HAVO afgerond</w:t>
            </w:r>
          </w:p>
          <w:p w14:paraId="3A2593C8" w14:textId="5E2138AF" w:rsidR="00C61569" w:rsidRDefault="00C61569" w:rsidP="00C61569">
            <w:pPr>
              <w:pStyle w:val="Lijstopsomteken"/>
              <w:numPr>
                <w:ilvl w:val="0"/>
                <w:numId w:val="0"/>
              </w:numPr>
              <w:ind w:left="743" w:hanging="743"/>
              <w:rPr>
                <w:color w:val="FF7707" w:themeColor="accent2"/>
              </w:rPr>
            </w:pPr>
          </w:p>
          <w:p w14:paraId="392883D1" w14:textId="16A1FC16" w:rsidR="006E23B3" w:rsidRPr="0055763D" w:rsidRDefault="006E23B3" w:rsidP="006E23B3">
            <w:pPr>
              <w:pStyle w:val="Kop2"/>
            </w:pPr>
            <w:r w:rsidRPr="0055763D">
              <w:rPr>
                <w:lang w:bidi="nl-NL"/>
              </w:rPr>
              <w:t>Werkervaring</w:t>
            </w:r>
          </w:p>
          <w:p w14:paraId="23E621B5" w14:textId="77777777" w:rsidR="00554C9D" w:rsidRDefault="00554C9D" w:rsidP="00554C9D">
            <w:pPr>
              <w:pStyle w:val="Datums"/>
              <w:rPr>
                <w:lang w:bidi="nl-NL"/>
              </w:rPr>
            </w:pPr>
            <w:r>
              <w:rPr>
                <w:lang w:bidi="nl-NL"/>
              </w:rPr>
              <w:t>2022-Heden</w:t>
            </w:r>
          </w:p>
          <w:p w14:paraId="4EA7DC25" w14:textId="77777777" w:rsidR="00554C9D" w:rsidRDefault="00554C9D" w:rsidP="00554C9D">
            <w:pPr>
              <w:pStyle w:val="Werkervaring"/>
            </w:pPr>
            <w:r>
              <w:t>Basisschool musicals filmen</w:t>
            </w:r>
          </w:p>
          <w:p w14:paraId="6255C8FB" w14:textId="07B4E907" w:rsidR="006E23B3" w:rsidRPr="0055763D" w:rsidRDefault="00A53696" w:rsidP="006E23B3">
            <w:pPr>
              <w:pStyle w:val="Datums"/>
            </w:pPr>
            <w:r>
              <w:t>2021</w:t>
            </w:r>
            <w:r w:rsidR="006E23B3" w:rsidRPr="0055763D">
              <w:rPr>
                <w:lang w:bidi="nl-NL"/>
              </w:rPr>
              <w:t>–</w:t>
            </w:r>
            <w:r>
              <w:rPr>
                <w:lang w:bidi="nl-NL"/>
              </w:rPr>
              <w:t>Heden</w:t>
            </w:r>
          </w:p>
          <w:p w14:paraId="7E28B419" w14:textId="67B6F199" w:rsidR="006E23B3" w:rsidRDefault="00A53696" w:rsidP="00A53696">
            <w:pPr>
              <w:pStyle w:val="Werkervaring"/>
            </w:pPr>
            <w:r>
              <w:t>Winkelmedewerker</w:t>
            </w:r>
            <w:r w:rsidR="006E23B3" w:rsidRPr="0055763D">
              <w:rPr>
                <w:rStyle w:val="Zwaar"/>
                <w:lang w:bidi="nl-NL"/>
              </w:rPr>
              <w:t xml:space="preserve"> • </w:t>
            </w:r>
            <w:r>
              <w:t>Budget Food</w:t>
            </w:r>
          </w:p>
          <w:p w14:paraId="692FBBC4" w14:textId="1485CB60" w:rsidR="00B15478" w:rsidRDefault="00B15478" w:rsidP="00A53696">
            <w:pPr>
              <w:pStyle w:val="Werkervaring"/>
            </w:pPr>
            <w:r w:rsidRPr="00B15478"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t>02.2023 – 04.2023</w:t>
            </w:r>
            <w:r>
              <w:br/>
              <w:t>TV-Academy stage + masterclasses</w:t>
            </w:r>
          </w:p>
          <w:p w14:paraId="660B1169" w14:textId="179F9908" w:rsidR="003A1CEE" w:rsidRPr="0055763D" w:rsidRDefault="003A1CEE" w:rsidP="00A53696">
            <w:pPr>
              <w:pStyle w:val="Werkervaring"/>
            </w:pPr>
            <w:r w:rsidRPr="003A1CEE"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t>01</w:t>
            </w:r>
            <w:r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t>.</w:t>
            </w:r>
            <w:r w:rsidRPr="003A1CEE"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t>2023 – 07</w:t>
            </w:r>
            <w:r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t>.</w:t>
            </w:r>
            <w:r w:rsidRPr="003A1CEE"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t>2023</w:t>
            </w:r>
            <w:r w:rsidRPr="003A1CEE">
              <w:rPr>
                <w:rFonts w:eastAsia="Times New Roman" w:cs="Georgia"/>
                <w:b/>
                <w:color w:val="202B6A" w:themeColor="accent1"/>
                <w:sz w:val="18"/>
                <w:szCs w:val="20"/>
                <w:lang w:bidi="nl-NL"/>
              </w:rPr>
              <w:br/>
            </w:r>
            <w:r>
              <w:t>Stage marine Den Helder</w:t>
            </w:r>
          </w:p>
          <w:p w14:paraId="2D123D99" w14:textId="655CCCB9" w:rsidR="006E23B3" w:rsidRPr="0055763D" w:rsidRDefault="006E23B3" w:rsidP="006E23B3"/>
          <w:p w14:paraId="41EE8465" w14:textId="226C753F" w:rsidR="002B4875" w:rsidRPr="002B4875" w:rsidRDefault="000027F7" w:rsidP="002B4875">
            <w:pPr>
              <w:pStyle w:val="Kop2"/>
            </w:pPr>
            <w:r>
              <w:t>Overige</w:t>
            </w:r>
          </w:p>
          <w:p w14:paraId="206F1A09" w14:textId="4E749C8E" w:rsidR="006E23B3" w:rsidRPr="00A84A08" w:rsidRDefault="000027F7" w:rsidP="00A84A08">
            <w:pPr>
              <w:ind w:left="1594" w:hanging="1594"/>
            </w:pPr>
            <w:r>
              <w:t>Rijbewijs</w:t>
            </w:r>
            <w:r w:rsidR="00A84A08">
              <w:t xml:space="preserve">: </w:t>
            </w:r>
            <w:r w:rsidR="0063688F">
              <w:rPr>
                <w:color w:val="FF7707" w:themeColor="accent2"/>
              </w:rPr>
              <w:t>B en AM</w:t>
            </w:r>
            <w:r w:rsidRPr="000027F7">
              <w:rPr>
                <w:color w:val="FF7707" w:themeColor="accent2"/>
              </w:rPr>
              <w:t>.</w:t>
            </w:r>
            <w:r w:rsidR="002B4875">
              <w:rPr>
                <w:noProof/>
              </w:rPr>
              <w:t xml:space="preserve"> </w:t>
            </w:r>
          </w:p>
          <w:p w14:paraId="3416A5B8" w14:textId="44B30516" w:rsidR="00A84A08" w:rsidRDefault="000027F7" w:rsidP="00A84A08">
            <w:pPr>
              <w:ind w:left="1594" w:hanging="1594"/>
              <w:rPr>
                <w:color w:val="FF7707" w:themeColor="accent2"/>
              </w:rPr>
            </w:pPr>
            <w:r>
              <w:t>Dronebrevet:</w:t>
            </w:r>
            <w:r w:rsidR="00A84A08">
              <w:t xml:space="preserve"> </w:t>
            </w:r>
            <w:r w:rsidRPr="000027F7">
              <w:rPr>
                <w:color w:val="FF7707" w:themeColor="accent2"/>
              </w:rPr>
              <w:t xml:space="preserve">A1-A3 en A2 </w:t>
            </w:r>
          </w:p>
          <w:p w14:paraId="69CA037D" w14:textId="01083CF1" w:rsidR="000027F7" w:rsidRPr="00A84A08" w:rsidRDefault="000027F7" w:rsidP="00A84A08">
            <w:pPr>
              <w:ind w:left="1594" w:hanging="1594"/>
            </w:pPr>
            <w:r w:rsidRPr="000027F7">
              <w:rPr>
                <w:color w:val="FF7707" w:themeColor="accent2"/>
              </w:rPr>
              <w:t>Amerikaanse TRUST brevet</w:t>
            </w:r>
          </w:p>
          <w:p w14:paraId="61468470" w14:textId="77777777" w:rsidR="006E23B3" w:rsidRPr="0055763D" w:rsidRDefault="006E23B3" w:rsidP="006E23B3"/>
          <w:p w14:paraId="6953AD3A" w14:textId="2BDAF56D" w:rsidR="006E23B3" w:rsidRPr="0055763D" w:rsidRDefault="00CE281B" w:rsidP="006E23B3">
            <w:pPr>
              <w:pStyle w:val="Kop2"/>
            </w:pPr>
            <w:r>
              <w:rPr>
                <w:lang w:bidi="nl-NL"/>
              </w:rPr>
              <w:t>Vaardigheden en Hobby’s</w:t>
            </w:r>
          </w:p>
          <w:p w14:paraId="4A298387" w14:textId="4136D65A" w:rsidR="006E23B3" w:rsidRDefault="0063688F" w:rsidP="006E23B3">
            <w:r>
              <w:t>Camerabediening</w:t>
            </w:r>
          </w:p>
          <w:p w14:paraId="4CC14B5D" w14:textId="2E751E34" w:rsidR="0073444B" w:rsidRDefault="0063688F" w:rsidP="006E23B3">
            <w:r>
              <w:t>Dronevliegen</w:t>
            </w:r>
          </w:p>
          <w:p w14:paraId="3B07733B" w14:textId="77777777" w:rsidR="0073444B" w:rsidRDefault="0073444B" w:rsidP="006E23B3"/>
          <w:p w14:paraId="35A7BCBE" w14:textId="77777777" w:rsidR="006E23B3" w:rsidRPr="0055763D" w:rsidRDefault="006E23B3" w:rsidP="006E23B3"/>
          <w:p w14:paraId="53E16CB8" w14:textId="71735009" w:rsidR="006E23B3" w:rsidRPr="0055763D" w:rsidRDefault="006E23B3" w:rsidP="006E23B3">
            <w:pPr>
              <w:ind w:right="-356"/>
            </w:pPr>
          </w:p>
        </w:tc>
        <w:tc>
          <w:tcPr>
            <w:tcW w:w="839" w:type="dxa"/>
            <w:vMerge w:val="restart"/>
          </w:tcPr>
          <w:p w14:paraId="0A14A4CA" w14:textId="03ABFC3E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550299F8" w14:textId="77777777" w:rsidR="006E23B3" w:rsidRPr="0055763D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55763D" w14:paraId="0799A94F" w14:textId="77777777" w:rsidTr="0063784D">
        <w:trPr>
          <w:trHeight w:val="605"/>
          <w:jc w:val="center"/>
        </w:trPr>
        <w:tc>
          <w:tcPr>
            <w:tcW w:w="6106" w:type="dxa"/>
            <w:vMerge/>
          </w:tcPr>
          <w:p w14:paraId="3D19F47A" w14:textId="77777777" w:rsidR="006E23B3" w:rsidRPr="0055763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27C4AF62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F890BE2" w14:textId="10DCD79B" w:rsidR="006E23B3" w:rsidRPr="0055763D" w:rsidRDefault="006D2929" w:rsidP="006E23B3">
            <w:pPr>
              <w:pStyle w:val="Kop2"/>
            </w:pPr>
            <w:r>
              <w:t>Contact</w:t>
            </w:r>
          </w:p>
        </w:tc>
      </w:tr>
      <w:tr w:rsidR="009F78B8" w:rsidRPr="0055763D" w14:paraId="0054060B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526704E7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5533FD5D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468BC4C2" w14:textId="343066CD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407BBB3" wp14:editId="3F5A4095">
                      <wp:extent cx="165100" cy="165100"/>
                      <wp:effectExtent l="0" t="0" r="6350" b="6350"/>
                      <wp:docPr id="210" name="Vorm" descr="e-mail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C40603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B08167F" w14:textId="435CCDCE" w:rsidR="0063688F" w:rsidRPr="00A4254A" w:rsidRDefault="00A4254A" w:rsidP="006E23B3">
            <w:pPr>
              <w:pStyle w:val="Informatie"/>
              <w:rPr>
                <w:sz w:val="18"/>
                <w:szCs w:val="16"/>
              </w:rPr>
            </w:pPr>
            <w:r w:rsidRPr="00A4254A">
              <w:rPr>
                <w:sz w:val="18"/>
                <w:szCs w:val="16"/>
              </w:rPr>
              <w:t>Stefjas2015@gmail.com</w:t>
            </w:r>
          </w:p>
        </w:tc>
      </w:tr>
      <w:tr w:rsidR="009F78B8" w:rsidRPr="0055763D" w14:paraId="5FC6EE4C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327889DF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554DFA7E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2B8F8AC4" w14:textId="47A2FB0C" w:rsidR="0063784D" w:rsidRPr="0055763D" w:rsidRDefault="0073444B" w:rsidP="006E23B3">
            <w:pPr>
              <w:pStyle w:val="Informatie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C171C29" wp14:editId="2BCD148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12065</wp:posOffset>
                  </wp:positionV>
                  <wp:extent cx="161925" cy="161925"/>
                  <wp:effectExtent l="0" t="0" r="9525" b="9525"/>
                  <wp:wrapNone/>
                  <wp:docPr id="474117039" name="Afbeelding 1" descr="Linkedin&quot; Icon - Download for free – Icon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nkedin&quot; Icon - Download for free – Icon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0" w:type="dxa"/>
            <w:vAlign w:val="center"/>
          </w:tcPr>
          <w:p w14:paraId="3CCB569F" w14:textId="4723FE11" w:rsidR="0063784D" w:rsidRPr="0055763D" w:rsidRDefault="0073444B" w:rsidP="006E23B3">
            <w:pPr>
              <w:pStyle w:val="Informatie"/>
            </w:pPr>
            <w:r>
              <w:t>Stef Jaspers</w:t>
            </w:r>
          </w:p>
        </w:tc>
      </w:tr>
      <w:tr w:rsidR="006E23B3" w:rsidRPr="0055763D" w14:paraId="7966C693" w14:textId="77777777" w:rsidTr="0063784D">
        <w:trPr>
          <w:trHeight w:val="796"/>
          <w:jc w:val="center"/>
        </w:trPr>
        <w:tc>
          <w:tcPr>
            <w:tcW w:w="6106" w:type="dxa"/>
            <w:vMerge/>
          </w:tcPr>
          <w:p w14:paraId="6DB0BFF5" w14:textId="77777777" w:rsidR="006E23B3" w:rsidRPr="0055763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30C11EDA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BC96CFB" w14:textId="3E219344" w:rsidR="006E23B3" w:rsidRPr="0055763D" w:rsidRDefault="002B4875" w:rsidP="006E23B3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875BDE" wp14:editId="291B7943">
                      <wp:simplePos x="0" y="0"/>
                      <wp:positionH relativeFrom="column">
                        <wp:posOffset>100403</wp:posOffset>
                      </wp:positionH>
                      <wp:positionV relativeFrom="paragraph">
                        <wp:posOffset>577850</wp:posOffset>
                      </wp:positionV>
                      <wp:extent cx="1955589" cy="1943100"/>
                      <wp:effectExtent l="0" t="0" r="0" b="0"/>
                      <wp:wrapNone/>
                      <wp:docPr id="72068445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5589" cy="194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02D329" w14:textId="0F39CFC4" w:rsidR="002B4875" w:rsidRDefault="002B4875" w:rsidP="002B4875">
                                  <w:pPr>
                                    <w:pStyle w:val="Kop2"/>
                                  </w:pPr>
                                  <w:r>
                                    <w:t>Talen</w:t>
                                  </w:r>
                                </w:p>
                                <w:p w14:paraId="2CE48EBB" w14:textId="45A6AC30" w:rsidR="002B4875" w:rsidRDefault="002B4875" w:rsidP="002B4875">
                                  <w:pPr>
                                    <w:pStyle w:val="Informatie"/>
                                  </w:pPr>
                                  <w:r>
                                    <w:t>Nederlands</w:t>
                                  </w:r>
                                  <w:r w:rsidR="00554C9D">
                                    <w:t>: 3F</w:t>
                                  </w:r>
                                </w:p>
                                <w:p w14:paraId="4E5E8E14" w14:textId="77777777" w:rsidR="002B4875" w:rsidRDefault="002B4875" w:rsidP="002B4875">
                                  <w:pPr>
                                    <w:pStyle w:val="Informatie"/>
                                  </w:pPr>
                                </w:p>
                                <w:p w14:paraId="4595F7C3" w14:textId="77DAFE63" w:rsidR="002B4875" w:rsidRDefault="002B4875" w:rsidP="002B4875">
                                  <w:pPr>
                                    <w:pStyle w:val="Informatie"/>
                                  </w:pPr>
                                  <w:r>
                                    <w:t>Engels</w:t>
                                  </w:r>
                                  <w:r w:rsidR="00554C9D">
                                    <w:t>: B1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875B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" o:spid="_x0000_s1026" type="#_x0000_t202" style="position:absolute;margin-left:7.9pt;margin-top:45.5pt;width:154pt;height:15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" filled="f" stroked="f" strokeweight=".5pt">
                      <v:textbox>
                        <w:txbxContent>
                          <w:p w14:paraId="6302D329" w14:textId="0F39CFC4" w:rsidR="002B4875" w:rsidRDefault="002B4875" w:rsidP="002B4875">
                            <w:pPr>
                              <w:pStyle w:val="Kop2"/>
                            </w:pPr>
                            <w:r>
                              <w:t>Talen</w:t>
                            </w:r>
                          </w:p>
                          <w:p w14:paraId="2CE48EBB" w14:textId="45A6AC30" w:rsidR="002B4875" w:rsidRDefault="002B4875" w:rsidP="002B4875">
                            <w:pPr>
                              <w:pStyle w:val="Informatie"/>
                            </w:pPr>
                            <w:r>
                              <w:t>Nederlands</w:t>
                            </w:r>
                            <w:r w:rsidR="00554C9D">
                              <w:t>: 3F</w:t>
                            </w:r>
                          </w:p>
                          <w:p w14:paraId="4E5E8E14" w14:textId="77777777" w:rsidR="002B4875" w:rsidRDefault="002B4875" w:rsidP="002B4875">
                            <w:pPr>
                              <w:pStyle w:val="Informatie"/>
                            </w:pPr>
                          </w:p>
                          <w:p w14:paraId="4595F7C3" w14:textId="77DAFE63" w:rsidR="002B4875" w:rsidRDefault="002B4875" w:rsidP="002B4875">
                            <w:pPr>
                              <w:pStyle w:val="Informatie"/>
                            </w:pPr>
                            <w:r>
                              <w:t>Engels</w:t>
                            </w:r>
                            <w:r w:rsidR="00554C9D">
                              <w:t>: B1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6DCFD18" w14:textId="55979D34" w:rsidR="00CE6104" w:rsidRPr="0055763D" w:rsidRDefault="00CE6104" w:rsidP="0006568A"/>
    <w:sectPr w:rsidR="00CE6104" w:rsidRPr="0055763D" w:rsidSect="00923AB7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58B9C" w14:textId="77777777" w:rsidR="00C8332A" w:rsidRDefault="00C8332A" w:rsidP="009129A0">
      <w:r>
        <w:separator/>
      </w:r>
    </w:p>
  </w:endnote>
  <w:endnote w:type="continuationSeparator" w:id="0">
    <w:p w14:paraId="23BC8FA4" w14:textId="77777777" w:rsidR="00C8332A" w:rsidRDefault="00C8332A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5BC8BC-D055-47A8-95F0-DE7007938A61}"/>
    <w:embedBold r:id="rId2" w:fontKey="{7937E867-1401-42A7-8BFB-397CB89933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A4EEBF0-088F-4A2C-8477-EA2179481B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C0AF333-14F0-41E1-9E26-4D066D3C456E}"/>
    <w:embedBold r:id="rId5" w:fontKey="{33D377C8-74CB-4135-B657-A349C35B2E64}"/>
    <w:embedItalic r:id="rId6" w:fontKey="{A4192C14-7502-47D2-A887-7E5E76F36BB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FC84A7B-9C03-4FDE-9B6A-E6A46757738D}"/>
    <w:embedBold r:id="rId8" w:fontKey="{D0B07E27-93B9-4974-B78E-8DE6962902F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F7B9D" w14:textId="77777777" w:rsidR="00C8332A" w:rsidRDefault="00C8332A" w:rsidP="009129A0">
      <w:r>
        <w:separator/>
      </w:r>
    </w:p>
  </w:footnote>
  <w:footnote w:type="continuationSeparator" w:id="0">
    <w:p w14:paraId="3903F334" w14:textId="77777777" w:rsidR="00C8332A" w:rsidRDefault="00C8332A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F42B9"/>
    <w:multiLevelType w:val="hybridMultilevel"/>
    <w:tmpl w:val="E8B04B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37553677">
    <w:abstractNumId w:val="12"/>
  </w:num>
  <w:num w:numId="2" w16cid:durableId="929122640">
    <w:abstractNumId w:val="8"/>
  </w:num>
  <w:num w:numId="3" w16cid:durableId="741291469">
    <w:abstractNumId w:val="17"/>
  </w:num>
  <w:num w:numId="4" w16cid:durableId="141435423">
    <w:abstractNumId w:val="13"/>
  </w:num>
  <w:num w:numId="5" w16cid:durableId="887254979">
    <w:abstractNumId w:val="14"/>
  </w:num>
  <w:num w:numId="6" w16cid:durableId="120076911">
    <w:abstractNumId w:val="21"/>
  </w:num>
  <w:num w:numId="7" w16cid:durableId="997341481">
    <w:abstractNumId w:val="7"/>
  </w:num>
  <w:num w:numId="8" w16cid:durableId="9962749">
    <w:abstractNumId w:val="11"/>
  </w:num>
  <w:num w:numId="9" w16cid:durableId="1864124142">
    <w:abstractNumId w:val="19"/>
  </w:num>
  <w:num w:numId="10" w16cid:durableId="1103190773">
    <w:abstractNumId w:val="2"/>
  </w:num>
  <w:num w:numId="11" w16cid:durableId="613489192">
    <w:abstractNumId w:val="6"/>
  </w:num>
  <w:num w:numId="12" w16cid:durableId="1676955287">
    <w:abstractNumId w:val="1"/>
  </w:num>
  <w:num w:numId="13" w16cid:durableId="2018654254">
    <w:abstractNumId w:val="3"/>
  </w:num>
  <w:num w:numId="14" w16cid:durableId="1875147529">
    <w:abstractNumId w:val="10"/>
  </w:num>
  <w:num w:numId="15" w16cid:durableId="206570822">
    <w:abstractNumId w:val="9"/>
  </w:num>
  <w:num w:numId="16" w16cid:durableId="713192713">
    <w:abstractNumId w:val="18"/>
  </w:num>
  <w:num w:numId="17" w16cid:durableId="1777629666">
    <w:abstractNumId w:val="4"/>
  </w:num>
  <w:num w:numId="18" w16cid:durableId="1589729013">
    <w:abstractNumId w:val="23"/>
  </w:num>
  <w:num w:numId="19" w16cid:durableId="1507555863">
    <w:abstractNumId w:val="20"/>
  </w:num>
  <w:num w:numId="20" w16cid:durableId="399862324">
    <w:abstractNumId w:val="15"/>
  </w:num>
  <w:num w:numId="21" w16cid:durableId="512688667">
    <w:abstractNumId w:val="22"/>
  </w:num>
  <w:num w:numId="22" w16cid:durableId="272979820">
    <w:abstractNumId w:val="5"/>
  </w:num>
  <w:num w:numId="23" w16cid:durableId="2005742805">
    <w:abstractNumId w:val="0"/>
  </w:num>
  <w:num w:numId="24" w16cid:durableId="1163400386">
    <w:abstractNumId w:val="0"/>
  </w:num>
  <w:num w:numId="25" w16cid:durableId="1954483846">
    <w:abstractNumId w:val="16"/>
  </w:num>
  <w:num w:numId="26" w16cid:durableId="2087530412">
    <w:abstractNumId w:val="0"/>
  </w:num>
  <w:num w:numId="27" w16cid:durableId="165251909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removePersonalInformation/>
  <w:removeDateAndTime/>
  <w:displayBackgroundShap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54A"/>
    <w:rsid w:val="000027F7"/>
    <w:rsid w:val="00021A00"/>
    <w:rsid w:val="00052382"/>
    <w:rsid w:val="0006568A"/>
    <w:rsid w:val="00076F0F"/>
    <w:rsid w:val="00084253"/>
    <w:rsid w:val="000D1F49"/>
    <w:rsid w:val="000E6867"/>
    <w:rsid w:val="001727CA"/>
    <w:rsid w:val="00176CFB"/>
    <w:rsid w:val="002740BE"/>
    <w:rsid w:val="0028256E"/>
    <w:rsid w:val="002B4875"/>
    <w:rsid w:val="002C56E6"/>
    <w:rsid w:val="002D2D7A"/>
    <w:rsid w:val="002E4AFC"/>
    <w:rsid w:val="002F2708"/>
    <w:rsid w:val="00361E11"/>
    <w:rsid w:val="003A1CEE"/>
    <w:rsid w:val="003F0847"/>
    <w:rsid w:val="0040090B"/>
    <w:rsid w:val="004470F6"/>
    <w:rsid w:val="0046302A"/>
    <w:rsid w:val="00487D2D"/>
    <w:rsid w:val="004D5D62"/>
    <w:rsid w:val="005112D0"/>
    <w:rsid w:val="00554C9D"/>
    <w:rsid w:val="0055763D"/>
    <w:rsid w:val="00564F5D"/>
    <w:rsid w:val="00577E06"/>
    <w:rsid w:val="005A3BF7"/>
    <w:rsid w:val="005F2035"/>
    <w:rsid w:val="005F78E5"/>
    <w:rsid w:val="005F7990"/>
    <w:rsid w:val="006204B4"/>
    <w:rsid w:val="00635B84"/>
    <w:rsid w:val="0063688F"/>
    <w:rsid w:val="0063739C"/>
    <w:rsid w:val="0063784D"/>
    <w:rsid w:val="006D2929"/>
    <w:rsid w:val="006E23B3"/>
    <w:rsid w:val="0073444B"/>
    <w:rsid w:val="00770F25"/>
    <w:rsid w:val="007A35A8"/>
    <w:rsid w:val="007B0A85"/>
    <w:rsid w:val="007C6A52"/>
    <w:rsid w:val="008128A0"/>
    <w:rsid w:val="0082043E"/>
    <w:rsid w:val="008311CD"/>
    <w:rsid w:val="008E203A"/>
    <w:rsid w:val="0091229C"/>
    <w:rsid w:val="009129A0"/>
    <w:rsid w:val="00923AB7"/>
    <w:rsid w:val="00940E73"/>
    <w:rsid w:val="0098597D"/>
    <w:rsid w:val="009929ED"/>
    <w:rsid w:val="009B15B0"/>
    <w:rsid w:val="009F619A"/>
    <w:rsid w:val="009F6DDE"/>
    <w:rsid w:val="009F78B8"/>
    <w:rsid w:val="00A07720"/>
    <w:rsid w:val="00A370A8"/>
    <w:rsid w:val="00A4254A"/>
    <w:rsid w:val="00A53696"/>
    <w:rsid w:val="00A84A08"/>
    <w:rsid w:val="00B15478"/>
    <w:rsid w:val="00B933F2"/>
    <w:rsid w:val="00BD4753"/>
    <w:rsid w:val="00BD5CB1"/>
    <w:rsid w:val="00BE62EE"/>
    <w:rsid w:val="00C003BA"/>
    <w:rsid w:val="00C136C5"/>
    <w:rsid w:val="00C1481B"/>
    <w:rsid w:val="00C24813"/>
    <w:rsid w:val="00C46878"/>
    <w:rsid w:val="00C61569"/>
    <w:rsid w:val="00C8231F"/>
    <w:rsid w:val="00C8332A"/>
    <w:rsid w:val="00CB4A51"/>
    <w:rsid w:val="00CC2C41"/>
    <w:rsid w:val="00CD4532"/>
    <w:rsid w:val="00CD47B0"/>
    <w:rsid w:val="00CE281B"/>
    <w:rsid w:val="00CE6104"/>
    <w:rsid w:val="00CE7918"/>
    <w:rsid w:val="00D065BE"/>
    <w:rsid w:val="00D16163"/>
    <w:rsid w:val="00D22B97"/>
    <w:rsid w:val="00D53405"/>
    <w:rsid w:val="00DB3FAD"/>
    <w:rsid w:val="00DC3E3C"/>
    <w:rsid w:val="00E57D9E"/>
    <w:rsid w:val="00E61C09"/>
    <w:rsid w:val="00EA3108"/>
    <w:rsid w:val="00EB3B58"/>
    <w:rsid w:val="00EC7359"/>
    <w:rsid w:val="00EE3054"/>
    <w:rsid w:val="00F00606"/>
    <w:rsid w:val="00F01256"/>
    <w:rsid w:val="00F914F9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D1A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Kop1">
    <w:name w:val="heading 1"/>
    <w:basedOn w:val="Standaard"/>
    <w:next w:val="Standaard"/>
    <w:link w:val="Kop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Plattetekst">
    <w:name w:val="Body Text"/>
    <w:basedOn w:val="Standaard"/>
    <w:link w:val="PlattetekstChar"/>
    <w:uiPriority w:val="1"/>
    <w:semiHidden/>
    <w:rsid w:val="002E4AF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Kop2Char">
    <w:name w:val="Kop 2 Char"/>
    <w:basedOn w:val="Standaardalinea-lettertype"/>
    <w:link w:val="Kop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2E4AFC"/>
    <w:rPr>
      <w:rFonts w:eastAsia="Times New Roman" w:cs="Georgia"/>
    </w:rPr>
  </w:style>
  <w:style w:type="character" w:customStyle="1" w:styleId="Kop3Char">
    <w:name w:val="Kop 3 Char"/>
    <w:basedOn w:val="Standaardalinea-lettertype"/>
    <w:link w:val="Kop3"/>
    <w:uiPriority w:val="1"/>
    <w:rsid w:val="000D1F49"/>
    <w:rPr>
      <w:b/>
      <w:bCs/>
      <w:color w:val="694A77"/>
      <w:sz w:val="28"/>
      <w:szCs w:val="27"/>
    </w:rPr>
  </w:style>
  <w:style w:type="paragraph" w:customStyle="1" w:styleId="Datums">
    <w:name w:val="Datums"/>
    <w:basedOn w:val="Platteteks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Werkervaring">
    <w:name w:val="Werkervaring"/>
    <w:basedOn w:val="Standaard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E4AFC"/>
    <w:rPr>
      <w:rFonts w:eastAsia="Times New Roman" w:cs="Arial"/>
    </w:rPr>
  </w:style>
  <w:style w:type="paragraph" w:styleId="Koptekst">
    <w:name w:val="header"/>
    <w:basedOn w:val="Standaard"/>
    <w:link w:val="Kop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E4AFC"/>
    <w:rPr>
      <w:rFonts w:eastAsia="Times New Roman" w:cs="Arial"/>
    </w:rPr>
  </w:style>
  <w:style w:type="paragraph" w:customStyle="1" w:styleId="Informatie">
    <w:name w:val="Informatie"/>
    <w:basedOn w:val="Platteteks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jstopsomteken">
    <w:name w:val="List Bullet"/>
    <w:basedOn w:val="Standaard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jstalinea">
    <w:name w:val="List Paragraph"/>
    <w:basedOn w:val="Standaard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E4AFC"/>
    <w:rPr>
      <w:color w:val="808080"/>
    </w:rPr>
  </w:style>
  <w:style w:type="character" w:styleId="Zwaar">
    <w:name w:val="Strong"/>
    <w:basedOn w:val="Standaardalinea-lettertype"/>
    <w:uiPriority w:val="22"/>
    <w:semiHidden/>
    <w:qFormat/>
    <w:rsid w:val="0063784D"/>
    <w:rPr>
      <w:b/>
      <w:bCs/>
      <w:color w:val="202B6A" w:themeColor="accent1"/>
    </w:rPr>
  </w:style>
  <w:style w:type="table" w:styleId="Tabelraster">
    <w:name w:val="Table Grid"/>
    <w:basedOn w:val="Standaardtabe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linea">
    <w:name w:val="Tabelalinea"/>
    <w:basedOn w:val="Standaard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Plattetekst"/>
    <w:next w:val="Standaard"/>
    <w:link w:val="Titel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Standaardalinea-lettertype"/>
    <w:uiPriority w:val="99"/>
    <w:unhideWhenUsed/>
    <w:rsid w:val="00A4254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rsid w:val="00A425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j\AppData\Roaming\Microsoft\Templates\Cv%20met%20pasfo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9792F-833D-4B45-93E8-AC604132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met pasfoto</Template>
  <TotalTime>0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2023-10-16T08:01:00Z</dcterms:created>
  <dcterms:modified xsi:type="dcterms:W3CDTF">2023-10-16T08:02:00Z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